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0F" w:rsidRDefault="00CF6D0F" w:rsidP="000547B4">
      <w:pPr>
        <w:pStyle w:val="Con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F6D0F" w:rsidRDefault="00CF6D0F" w:rsidP="000547B4">
      <w:pPr>
        <w:pStyle w:val="Con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F6D0F" w:rsidRPr="004578D2" w:rsidRDefault="00CF6D0F" w:rsidP="000547B4">
      <w:pPr>
        <w:pStyle w:val="Con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578D2">
        <w:rPr>
          <w:rFonts w:ascii="Times New Roman" w:hAnsi="Times New Roman" w:cs="Times New Roman"/>
          <w:b w:val="0"/>
          <w:bCs w:val="0"/>
          <w:sz w:val="24"/>
          <w:szCs w:val="24"/>
        </w:rPr>
        <w:t>Проект</w:t>
      </w:r>
    </w:p>
    <w:p w:rsidR="00CF6D0F" w:rsidRDefault="00CF6D0F" w:rsidP="000547B4">
      <w:pPr>
        <w:pStyle w:val="Con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CF6D0F" w:rsidRPr="004578D2" w:rsidRDefault="00CF6D0F" w:rsidP="000547B4">
      <w:pPr>
        <w:pStyle w:val="Con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4578D2">
        <w:rPr>
          <w:rFonts w:ascii="Times New Roman" w:hAnsi="Times New Roman" w:cs="Times New Roman"/>
          <w:bCs w:val="0"/>
          <w:sz w:val="28"/>
          <w:szCs w:val="28"/>
        </w:rPr>
        <w:t>РОССИЙСКАЯ ФЕДЕРАЦИЯ</w:t>
      </w:r>
    </w:p>
    <w:p w:rsidR="00CF6D0F" w:rsidRPr="004578D2" w:rsidRDefault="00CF6D0F" w:rsidP="000547B4">
      <w:pPr>
        <w:pStyle w:val="Con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4578D2">
        <w:rPr>
          <w:rFonts w:ascii="Times New Roman" w:hAnsi="Times New Roman" w:cs="Times New Roman"/>
          <w:bCs w:val="0"/>
          <w:sz w:val="28"/>
          <w:szCs w:val="28"/>
        </w:rPr>
        <w:t>ПРАВИТЕЛЬСТВО КАРАЧАЕВО-ЧЕРКЕССКОЙ РЕСПУБЛИКИ</w:t>
      </w:r>
    </w:p>
    <w:p w:rsidR="00CF6D0F" w:rsidRDefault="00CF6D0F" w:rsidP="000547B4">
      <w:pPr>
        <w:pStyle w:val="ConsTitle"/>
        <w:widowControl/>
        <w:tabs>
          <w:tab w:val="left" w:pos="-1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F6D0F" w:rsidRDefault="00CF6D0F" w:rsidP="000547B4">
      <w:pPr>
        <w:pStyle w:val="ConsTitle"/>
        <w:widowControl/>
        <w:tabs>
          <w:tab w:val="left" w:pos="-1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578D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F6D0F" w:rsidRPr="001F71E9" w:rsidRDefault="00CF6D0F" w:rsidP="000547B4">
      <w:pPr>
        <w:pStyle w:val="ConsTitle"/>
        <w:widowControl/>
        <w:tabs>
          <w:tab w:val="left" w:pos="-180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CF6D0F" w:rsidRDefault="00CF6D0F" w:rsidP="001F71E9">
      <w:pPr>
        <w:pStyle w:val="ConsTitle"/>
        <w:widowControl/>
        <w:tabs>
          <w:tab w:val="left" w:pos="-180"/>
        </w:tabs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F6D0F" w:rsidRDefault="00CF6D0F" w:rsidP="001F71E9">
      <w:pPr>
        <w:pStyle w:val="ConsTitle"/>
        <w:widowControl/>
        <w:tabs>
          <w:tab w:val="left" w:pos="-180"/>
        </w:tabs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F6D0F" w:rsidRPr="00C829FA" w:rsidRDefault="00CF6D0F" w:rsidP="001F71E9">
      <w:pPr>
        <w:pStyle w:val="ConsTitle"/>
        <w:widowControl/>
        <w:tabs>
          <w:tab w:val="left" w:pos="-180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829F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________2014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</w:t>
      </w:r>
      <w:r w:rsidRPr="00C829F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C829F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г. Черкесск                                         №  _______</w:t>
      </w:r>
    </w:p>
    <w:p w:rsidR="00CF6D0F" w:rsidRDefault="00CF6D0F" w:rsidP="001F71E9">
      <w:pPr>
        <w:tabs>
          <w:tab w:val="left" w:pos="1770"/>
        </w:tabs>
      </w:pPr>
    </w:p>
    <w:p w:rsidR="00CF6D0F" w:rsidRPr="001F71E9" w:rsidRDefault="00CF6D0F" w:rsidP="001F71E9">
      <w:pPr>
        <w:tabs>
          <w:tab w:val="left" w:pos="1770"/>
        </w:tabs>
        <w:rPr>
          <w:sz w:val="16"/>
          <w:szCs w:val="16"/>
        </w:rPr>
      </w:pPr>
    </w:p>
    <w:p w:rsidR="00CF6D0F" w:rsidRDefault="00CF6D0F" w:rsidP="00572F29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CF6D0F" w:rsidRPr="00656059" w:rsidRDefault="00CF6D0F" w:rsidP="00572F29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изменения</w:t>
      </w:r>
      <w:r w:rsidRPr="00656059">
        <w:rPr>
          <w:bCs/>
          <w:sz w:val="28"/>
          <w:szCs w:val="28"/>
        </w:rPr>
        <w:t xml:space="preserve"> в постановление Правительства Карачаево-Черкесской Республики от 26.08.2010 № 297 «О введении новой системы оплаты труда работников учреждений здравоохранения Карачаево-Черкесской Республ</w:t>
      </w:r>
      <w:r w:rsidRPr="00656059">
        <w:rPr>
          <w:bCs/>
          <w:sz w:val="28"/>
          <w:szCs w:val="28"/>
        </w:rPr>
        <w:t>и</w:t>
      </w:r>
      <w:r w:rsidRPr="00656059">
        <w:rPr>
          <w:bCs/>
          <w:sz w:val="28"/>
          <w:szCs w:val="28"/>
        </w:rPr>
        <w:t>ки»</w:t>
      </w:r>
    </w:p>
    <w:p w:rsidR="00CF6D0F" w:rsidRPr="00656059" w:rsidRDefault="00CF6D0F" w:rsidP="00656059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</w:rPr>
      </w:pPr>
    </w:p>
    <w:p w:rsidR="00CF6D0F" w:rsidRPr="00656059" w:rsidRDefault="00CF6D0F" w:rsidP="0026603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656059">
        <w:rPr>
          <w:sz w:val="28"/>
          <w:szCs w:val="28"/>
        </w:rPr>
        <w:t>В целях совершенствования системы оплаты труда работников учреждений здравоохранения Карачаево-Черкесской Республики Правительство Карачаево-Черкесской Республи</w:t>
      </w:r>
      <w:r>
        <w:rPr>
          <w:sz w:val="28"/>
          <w:szCs w:val="28"/>
        </w:rPr>
        <w:t>ки</w:t>
      </w:r>
    </w:p>
    <w:p w:rsidR="00CF6D0F" w:rsidRPr="00656059" w:rsidRDefault="00CF6D0F" w:rsidP="00266034">
      <w:pPr>
        <w:autoSpaceDE w:val="0"/>
        <w:autoSpaceDN w:val="0"/>
        <w:adjustRightInd w:val="0"/>
        <w:spacing w:line="360" w:lineRule="auto"/>
        <w:ind w:firstLine="720"/>
        <w:jc w:val="both"/>
        <w:rPr>
          <w:caps/>
          <w:sz w:val="28"/>
          <w:szCs w:val="28"/>
        </w:rPr>
      </w:pPr>
      <w:r w:rsidRPr="00656059">
        <w:rPr>
          <w:caps/>
          <w:sz w:val="28"/>
          <w:szCs w:val="28"/>
        </w:rPr>
        <w:t>постановляет:</w:t>
      </w:r>
    </w:p>
    <w:p w:rsidR="00CF6D0F" w:rsidRPr="00656059" w:rsidRDefault="00CF6D0F" w:rsidP="0026603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outlineLvl w:val="0"/>
        <w:rPr>
          <w:bCs/>
          <w:sz w:val="28"/>
          <w:szCs w:val="28"/>
        </w:rPr>
      </w:pPr>
      <w:r w:rsidRPr="00656059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приложение к </w:t>
      </w:r>
      <w:r w:rsidRPr="00656059">
        <w:rPr>
          <w:sz w:val="28"/>
          <w:szCs w:val="28"/>
        </w:rPr>
        <w:t>п</w:t>
      </w:r>
      <w:r>
        <w:rPr>
          <w:sz w:val="28"/>
          <w:szCs w:val="28"/>
        </w:rPr>
        <w:t>остановлению</w:t>
      </w:r>
      <w:r w:rsidRPr="00656059">
        <w:rPr>
          <w:sz w:val="28"/>
          <w:szCs w:val="28"/>
        </w:rPr>
        <w:t xml:space="preserve"> Правительства Карачаево-Черкесской Республики</w:t>
      </w:r>
      <w:r>
        <w:rPr>
          <w:bCs/>
          <w:sz w:val="28"/>
          <w:szCs w:val="28"/>
        </w:rPr>
        <w:t xml:space="preserve"> от 26.08.2010 № </w:t>
      </w:r>
      <w:r w:rsidRPr="00656059">
        <w:rPr>
          <w:bCs/>
          <w:sz w:val="28"/>
          <w:szCs w:val="28"/>
        </w:rPr>
        <w:t>297 «О введении новой системы оплаты труда работников учреждений здравоохранения Карачаево-Черкесской Республ</w:t>
      </w:r>
      <w:r w:rsidRPr="00656059">
        <w:rPr>
          <w:bCs/>
          <w:sz w:val="28"/>
          <w:szCs w:val="28"/>
        </w:rPr>
        <w:t>и</w:t>
      </w:r>
      <w:r w:rsidRPr="00656059">
        <w:rPr>
          <w:bCs/>
          <w:sz w:val="28"/>
          <w:szCs w:val="28"/>
        </w:rPr>
        <w:t>ки» (</w:t>
      </w:r>
      <w:r>
        <w:rPr>
          <w:bCs/>
          <w:sz w:val="28"/>
          <w:szCs w:val="28"/>
        </w:rPr>
        <w:t>в редакции п</w:t>
      </w:r>
      <w:r w:rsidRPr="00656059">
        <w:rPr>
          <w:bCs/>
          <w:sz w:val="28"/>
          <w:szCs w:val="28"/>
        </w:rPr>
        <w:t>останов</w:t>
      </w:r>
      <w:r>
        <w:rPr>
          <w:bCs/>
          <w:sz w:val="28"/>
          <w:szCs w:val="28"/>
        </w:rPr>
        <w:t>ления Правительства Карачаево-Черкесской Республики от</w:t>
      </w:r>
      <w:r w:rsidRPr="00C314E0">
        <w:rPr>
          <w:bCs/>
          <w:sz w:val="28"/>
          <w:szCs w:val="28"/>
        </w:rPr>
        <w:t xml:space="preserve"> 30.10.2014 </w:t>
      </w:r>
      <w:r>
        <w:rPr>
          <w:bCs/>
          <w:sz w:val="28"/>
          <w:szCs w:val="28"/>
        </w:rPr>
        <w:t>№</w:t>
      </w:r>
      <w:r w:rsidRPr="00C314E0">
        <w:rPr>
          <w:bCs/>
          <w:sz w:val="28"/>
          <w:szCs w:val="28"/>
        </w:rPr>
        <w:t xml:space="preserve"> 319</w:t>
      </w:r>
      <w:r w:rsidRPr="00656059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следующе</w:t>
      </w:r>
      <w:r w:rsidRPr="00656059">
        <w:rPr>
          <w:bCs/>
          <w:sz w:val="28"/>
          <w:szCs w:val="28"/>
        </w:rPr>
        <w:t>е измене</w:t>
      </w:r>
      <w:r>
        <w:rPr>
          <w:bCs/>
          <w:sz w:val="28"/>
          <w:szCs w:val="28"/>
        </w:rPr>
        <w:t>ние</w:t>
      </w:r>
      <w:r w:rsidRPr="00656059">
        <w:rPr>
          <w:bCs/>
          <w:sz w:val="28"/>
          <w:szCs w:val="28"/>
        </w:rPr>
        <w:t>:</w:t>
      </w:r>
    </w:p>
    <w:p w:rsidR="00CF6D0F" w:rsidRPr="00656059" w:rsidRDefault="00CF6D0F" w:rsidP="0026603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3.7. </w:t>
      </w:r>
      <w:r w:rsidRPr="00AD7D59">
        <w:rPr>
          <w:sz w:val="28"/>
          <w:szCs w:val="28"/>
        </w:rPr>
        <w:t>раздел</w:t>
      </w:r>
      <w:r>
        <w:rPr>
          <w:sz w:val="28"/>
          <w:szCs w:val="28"/>
        </w:rPr>
        <w:t>а 3 «</w:t>
      </w:r>
      <w:r w:rsidRPr="00AD7D59">
        <w:rPr>
          <w:sz w:val="28"/>
          <w:szCs w:val="28"/>
        </w:rPr>
        <w:t>Условия оплаты труда руководителя учреждения, его заместителей, главного бухгалтера, главной медицинской сестры (акушерки)</w:t>
      </w:r>
      <w:r>
        <w:rPr>
          <w:sz w:val="28"/>
          <w:szCs w:val="28"/>
        </w:rPr>
        <w:t>» 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ложить в следующей редакции:</w:t>
      </w:r>
    </w:p>
    <w:p w:rsidR="00CF6D0F" w:rsidRDefault="00CF6D0F" w:rsidP="0026603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«3.7. Выплата стимулирующего характера за работу, направленную на разв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тие учреждения, применение в практике учреждения передовых методов диагн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стики и лечения больных, новых лекарственных средств и медицинского обор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дования, руководителям учреждений устанавливается решением Министерства здравоохранения Карачаево-Черкесской Республики. Выплата устанавливается на определенный срок, но не более одного года, начисляется на месячный должнос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ной оклад, выплачивается руководителю учреждения сверх установленной кра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ности по оплате труда в соответствии с критериями оценки и целевыми показат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лями эффективности работы учреждения.».</w:t>
      </w:r>
    </w:p>
    <w:p w:rsidR="00CF6D0F" w:rsidRDefault="00CF6D0F" w:rsidP="00266034">
      <w:pPr>
        <w:pStyle w:val="List2"/>
        <w:spacing w:line="360" w:lineRule="auto"/>
        <w:ind w:left="0" w:firstLine="0"/>
        <w:jc w:val="both"/>
        <w:rPr>
          <w:spacing w:val="2"/>
          <w:sz w:val="28"/>
          <w:szCs w:val="28"/>
        </w:rPr>
      </w:pPr>
    </w:p>
    <w:p w:rsidR="00CF6D0F" w:rsidRPr="00656059" w:rsidRDefault="00CF6D0F" w:rsidP="00266034">
      <w:pPr>
        <w:pStyle w:val="List2"/>
        <w:spacing w:line="360" w:lineRule="auto"/>
        <w:ind w:left="0" w:firstLine="0"/>
        <w:jc w:val="both"/>
        <w:rPr>
          <w:spacing w:val="2"/>
          <w:sz w:val="28"/>
          <w:szCs w:val="28"/>
        </w:rPr>
      </w:pPr>
    </w:p>
    <w:p w:rsidR="00CF6D0F" w:rsidRPr="00656059" w:rsidRDefault="00CF6D0F" w:rsidP="00266034">
      <w:pPr>
        <w:pStyle w:val="List2"/>
        <w:ind w:left="0" w:firstLine="0"/>
        <w:jc w:val="both"/>
        <w:rPr>
          <w:spacing w:val="2"/>
          <w:sz w:val="28"/>
          <w:szCs w:val="28"/>
        </w:rPr>
      </w:pPr>
      <w:r w:rsidRPr="00656059">
        <w:rPr>
          <w:spacing w:val="2"/>
          <w:sz w:val="28"/>
          <w:szCs w:val="28"/>
        </w:rPr>
        <w:t xml:space="preserve">Председатель Правительства </w:t>
      </w:r>
    </w:p>
    <w:p w:rsidR="00CF6D0F" w:rsidRPr="00656059" w:rsidRDefault="00CF6D0F" w:rsidP="00266034">
      <w:pPr>
        <w:pStyle w:val="List2"/>
        <w:ind w:left="0" w:firstLine="0"/>
        <w:jc w:val="both"/>
        <w:rPr>
          <w:sz w:val="28"/>
          <w:szCs w:val="28"/>
        </w:rPr>
      </w:pPr>
      <w:r w:rsidRPr="00656059">
        <w:rPr>
          <w:spacing w:val="-4"/>
          <w:sz w:val="28"/>
          <w:szCs w:val="28"/>
        </w:rPr>
        <w:t>Карачаево-Черкесской Респуб</w:t>
      </w:r>
      <w:r w:rsidRPr="00656059">
        <w:rPr>
          <w:spacing w:val="-4"/>
          <w:sz w:val="28"/>
          <w:szCs w:val="28"/>
        </w:rPr>
        <w:softHyphen/>
        <w:t xml:space="preserve">лики                                                     </w:t>
      </w:r>
      <w:r>
        <w:rPr>
          <w:spacing w:val="-4"/>
          <w:sz w:val="28"/>
          <w:szCs w:val="28"/>
        </w:rPr>
        <w:t xml:space="preserve">      </w:t>
      </w:r>
      <w:r w:rsidRPr="00656059">
        <w:rPr>
          <w:spacing w:val="-4"/>
          <w:sz w:val="28"/>
          <w:szCs w:val="28"/>
        </w:rPr>
        <w:t xml:space="preserve"> М.Я. Карданов</w:t>
      </w:r>
    </w:p>
    <w:p w:rsidR="00CF6D0F" w:rsidRPr="00656059" w:rsidRDefault="00CF6D0F" w:rsidP="00266034">
      <w:pPr>
        <w:rPr>
          <w:sz w:val="28"/>
          <w:szCs w:val="28"/>
        </w:rPr>
      </w:pPr>
    </w:p>
    <w:p w:rsidR="00CF6D0F" w:rsidRDefault="00CF6D0F" w:rsidP="00266034">
      <w:pPr>
        <w:rPr>
          <w:sz w:val="28"/>
          <w:szCs w:val="28"/>
        </w:rPr>
      </w:pPr>
    </w:p>
    <w:p w:rsidR="00CF6D0F" w:rsidRPr="00656059" w:rsidRDefault="00CF6D0F" w:rsidP="00266034">
      <w:pPr>
        <w:rPr>
          <w:sz w:val="28"/>
          <w:szCs w:val="28"/>
        </w:rPr>
      </w:pPr>
      <w:r w:rsidRPr="00656059">
        <w:rPr>
          <w:sz w:val="28"/>
          <w:szCs w:val="28"/>
        </w:rPr>
        <w:t>ПРОЕКТ СОГЛАСОВАН:</w:t>
      </w:r>
    </w:p>
    <w:p w:rsidR="00CF6D0F" w:rsidRPr="00656059" w:rsidRDefault="00CF6D0F" w:rsidP="00266034">
      <w:pPr>
        <w:rPr>
          <w:sz w:val="28"/>
          <w:szCs w:val="28"/>
        </w:rPr>
      </w:pPr>
      <w:r w:rsidRPr="00656059">
        <w:rPr>
          <w:sz w:val="28"/>
          <w:szCs w:val="28"/>
        </w:rPr>
        <w:t>Руководитель Администрации Главы</w:t>
      </w:r>
    </w:p>
    <w:p w:rsidR="00CF6D0F" w:rsidRPr="007A52F9" w:rsidRDefault="00CF6D0F" w:rsidP="00266034">
      <w:pPr>
        <w:rPr>
          <w:sz w:val="28"/>
          <w:szCs w:val="28"/>
        </w:rPr>
      </w:pPr>
      <w:r w:rsidRPr="007A52F9">
        <w:rPr>
          <w:sz w:val="28"/>
          <w:szCs w:val="28"/>
        </w:rPr>
        <w:t xml:space="preserve">и Правительства КЧР                                       </w:t>
      </w:r>
      <w:r>
        <w:rPr>
          <w:sz w:val="28"/>
          <w:szCs w:val="28"/>
        </w:rPr>
        <w:t xml:space="preserve">                                  </w:t>
      </w:r>
      <w:r w:rsidRPr="007A52F9">
        <w:rPr>
          <w:sz w:val="28"/>
          <w:szCs w:val="28"/>
        </w:rPr>
        <w:t xml:space="preserve">  Э.Б. Салпагаров</w:t>
      </w:r>
    </w:p>
    <w:p w:rsidR="00CF6D0F" w:rsidRPr="007A52F9" w:rsidRDefault="00CF6D0F" w:rsidP="0026603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D0F" w:rsidRPr="007A52F9" w:rsidRDefault="00CF6D0F" w:rsidP="000547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A52F9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:rsidR="00CF6D0F" w:rsidRPr="007A52F9" w:rsidRDefault="00CF6D0F" w:rsidP="000547B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A52F9">
        <w:rPr>
          <w:rFonts w:ascii="Times New Roman" w:hAnsi="Times New Roman" w:cs="Times New Roman"/>
          <w:sz w:val="28"/>
          <w:szCs w:val="28"/>
        </w:rPr>
        <w:t xml:space="preserve">Правительства КЧР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A52F9">
        <w:rPr>
          <w:rFonts w:ascii="Times New Roman" w:hAnsi="Times New Roman" w:cs="Times New Roman"/>
          <w:sz w:val="28"/>
          <w:szCs w:val="28"/>
        </w:rPr>
        <w:t xml:space="preserve">      Е.Б. Ксенофонтова </w:t>
      </w:r>
    </w:p>
    <w:p w:rsidR="00CF6D0F" w:rsidRDefault="00CF6D0F" w:rsidP="000547B4">
      <w:pPr>
        <w:rPr>
          <w:sz w:val="28"/>
          <w:szCs w:val="28"/>
        </w:rPr>
      </w:pPr>
    </w:p>
    <w:p w:rsidR="00CF6D0F" w:rsidRDefault="00CF6D0F" w:rsidP="000547B4">
      <w:pPr>
        <w:rPr>
          <w:sz w:val="28"/>
          <w:szCs w:val="28"/>
        </w:rPr>
      </w:pPr>
    </w:p>
    <w:p w:rsidR="00CF6D0F" w:rsidRPr="004578D2" w:rsidRDefault="00CF6D0F" w:rsidP="000547B4">
      <w:pPr>
        <w:rPr>
          <w:sz w:val="28"/>
          <w:szCs w:val="28"/>
        </w:rPr>
      </w:pPr>
      <w:r w:rsidRPr="004578D2">
        <w:rPr>
          <w:sz w:val="28"/>
          <w:szCs w:val="28"/>
        </w:rPr>
        <w:t xml:space="preserve">Заместитель Председателя </w:t>
      </w:r>
    </w:p>
    <w:p w:rsidR="00CF6D0F" w:rsidRPr="004578D2" w:rsidRDefault="00CF6D0F" w:rsidP="000547B4">
      <w:pPr>
        <w:rPr>
          <w:sz w:val="28"/>
          <w:szCs w:val="28"/>
        </w:rPr>
      </w:pPr>
      <w:r w:rsidRPr="004578D2">
        <w:rPr>
          <w:sz w:val="28"/>
          <w:szCs w:val="28"/>
        </w:rPr>
        <w:t xml:space="preserve">Правительства КЧР                                                                        </w:t>
      </w:r>
      <w:r>
        <w:rPr>
          <w:sz w:val="28"/>
          <w:szCs w:val="28"/>
        </w:rPr>
        <w:t xml:space="preserve">  </w:t>
      </w:r>
      <w:r w:rsidRPr="004578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4578D2">
        <w:rPr>
          <w:sz w:val="28"/>
          <w:szCs w:val="28"/>
        </w:rPr>
        <w:t xml:space="preserve">    Д.Ю. Суюнов</w:t>
      </w:r>
    </w:p>
    <w:p w:rsidR="00CF6D0F" w:rsidRPr="004578D2" w:rsidRDefault="00CF6D0F" w:rsidP="000547B4">
      <w:pPr>
        <w:rPr>
          <w:sz w:val="28"/>
          <w:szCs w:val="28"/>
        </w:rPr>
      </w:pPr>
    </w:p>
    <w:p w:rsidR="00CF6D0F" w:rsidRPr="004578D2" w:rsidRDefault="00CF6D0F" w:rsidP="000547B4">
      <w:pPr>
        <w:rPr>
          <w:sz w:val="28"/>
          <w:szCs w:val="28"/>
        </w:rPr>
      </w:pPr>
      <w:r w:rsidRPr="004578D2">
        <w:rPr>
          <w:sz w:val="28"/>
          <w:szCs w:val="28"/>
        </w:rPr>
        <w:t xml:space="preserve">Заместитель  Руководителя Администрации </w:t>
      </w:r>
    </w:p>
    <w:p w:rsidR="00CF6D0F" w:rsidRPr="004578D2" w:rsidRDefault="00CF6D0F" w:rsidP="000547B4">
      <w:pPr>
        <w:rPr>
          <w:sz w:val="28"/>
          <w:szCs w:val="28"/>
        </w:rPr>
      </w:pPr>
      <w:r w:rsidRPr="004578D2">
        <w:rPr>
          <w:sz w:val="28"/>
          <w:szCs w:val="28"/>
        </w:rPr>
        <w:t xml:space="preserve">Главы  и Правительства КЧР, </w:t>
      </w:r>
    </w:p>
    <w:p w:rsidR="00CF6D0F" w:rsidRPr="004578D2" w:rsidRDefault="00CF6D0F" w:rsidP="000547B4">
      <w:pPr>
        <w:rPr>
          <w:sz w:val="28"/>
          <w:szCs w:val="28"/>
        </w:rPr>
      </w:pPr>
      <w:r w:rsidRPr="004578D2">
        <w:rPr>
          <w:sz w:val="28"/>
          <w:szCs w:val="28"/>
        </w:rPr>
        <w:t xml:space="preserve">начальник Управления документационного </w:t>
      </w:r>
    </w:p>
    <w:p w:rsidR="00CF6D0F" w:rsidRPr="004578D2" w:rsidRDefault="00CF6D0F" w:rsidP="000547B4">
      <w:pPr>
        <w:rPr>
          <w:sz w:val="28"/>
          <w:szCs w:val="28"/>
        </w:rPr>
      </w:pPr>
      <w:r w:rsidRPr="004578D2">
        <w:rPr>
          <w:sz w:val="28"/>
          <w:szCs w:val="28"/>
        </w:rPr>
        <w:t xml:space="preserve">обеспечения Главы и Правительства КЧР        </w:t>
      </w:r>
      <w:r>
        <w:rPr>
          <w:sz w:val="28"/>
          <w:szCs w:val="28"/>
        </w:rPr>
        <w:t xml:space="preserve">                             </w:t>
      </w:r>
      <w:r w:rsidRPr="004578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4578D2">
        <w:rPr>
          <w:sz w:val="28"/>
          <w:szCs w:val="28"/>
        </w:rPr>
        <w:t xml:space="preserve">   Ф.Я. Астежева</w:t>
      </w:r>
    </w:p>
    <w:p w:rsidR="00CF6D0F" w:rsidRPr="004578D2" w:rsidRDefault="00CF6D0F" w:rsidP="000547B4">
      <w:pPr>
        <w:rPr>
          <w:sz w:val="28"/>
          <w:szCs w:val="28"/>
        </w:rPr>
      </w:pPr>
    </w:p>
    <w:p w:rsidR="00CF6D0F" w:rsidRDefault="00CF6D0F" w:rsidP="000547B4">
      <w:pPr>
        <w:tabs>
          <w:tab w:val="left" w:pos="180"/>
        </w:tabs>
        <w:rPr>
          <w:sz w:val="28"/>
          <w:szCs w:val="28"/>
        </w:rPr>
      </w:pPr>
    </w:p>
    <w:p w:rsidR="00CF6D0F" w:rsidRPr="004578D2" w:rsidRDefault="00CF6D0F" w:rsidP="000547B4">
      <w:pPr>
        <w:tabs>
          <w:tab w:val="left" w:pos="180"/>
        </w:tabs>
        <w:rPr>
          <w:sz w:val="28"/>
          <w:szCs w:val="28"/>
        </w:rPr>
      </w:pPr>
      <w:r w:rsidRPr="004578D2">
        <w:rPr>
          <w:sz w:val="28"/>
          <w:szCs w:val="28"/>
        </w:rPr>
        <w:t xml:space="preserve">Министр финансов КЧР                  </w:t>
      </w:r>
      <w:r w:rsidRPr="004578D2">
        <w:rPr>
          <w:sz w:val="28"/>
          <w:szCs w:val="28"/>
        </w:rPr>
        <w:tab/>
      </w:r>
      <w:r w:rsidRPr="004578D2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                               </w:t>
      </w:r>
      <w:r w:rsidRPr="004578D2">
        <w:rPr>
          <w:sz w:val="28"/>
          <w:szCs w:val="28"/>
        </w:rPr>
        <w:t xml:space="preserve">   Р.Х.</w:t>
      </w:r>
      <w:r>
        <w:rPr>
          <w:sz w:val="28"/>
          <w:szCs w:val="28"/>
        </w:rPr>
        <w:t xml:space="preserve"> </w:t>
      </w:r>
      <w:r w:rsidRPr="004578D2">
        <w:rPr>
          <w:sz w:val="28"/>
          <w:szCs w:val="28"/>
        </w:rPr>
        <w:t>Эльканов</w:t>
      </w:r>
    </w:p>
    <w:p w:rsidR="00CF6D0F" w:rsidRPr="004578D2" w:rsidRDefault="00CF6D0F" w:rsidP="000547B4">
      <w:pPr>
        <w:tabs>
          <w:tab w:val="left" w:pos="180"/>
        </w:tabs>
        <w:rPr>
          <w:sz w:val="28"/>
          <w:szCs w:val="28"/>
        </w:rPr>
      </w:pPr>
    </w:p>
    <w:p w:rsidR="00CF6D0F" w:rsidRDefault="00CF6D0F" w:rsidP="000547B4">
      <w:pPr>
        <w:tabs>
          <w:tab w:val="left" w:pos="180"/>
        </w:tabs>
        <w:rPr>
          <w:sz w:val="28"/>
          <w:szCs w:val="28"/>
        </w:rPr>
      </w:pPr>
    </w:p>
    <w:p w:rsidR="00CF6D0F" w:rsidRDefault="00CF6D0F" w:rsidP="000547B4">
      <w:pPr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И.о. Министра</w:t>
      </w:r>
      <w:r w:rsidRPr="004578D2">
        <w:rPr>
          <w:sz w:val="28"/>
          <w:szCs w:val="28"/>
        </w:rPr>
        <w:t xml:space="preserve"> экономического развития КЧР          </w:t>
      </w:r>
      <w:r>
        <w:rPr>
          <w:sz w:val="28"/>
          <w:szCs w:val="28"/>
        </w:rPr>
        <w:t xml:space="preserve">                       М.М. Харатокова</w:t>
      </w:r>
    </w:p>
    <w:p w:rsidR="00CF6D0F" w:rsidRPr="004578D2" w:rsidRDefault="00CF6D0F" w:rsidP="000547B4">
      <w:pPr>
        <w:tabs>
          <w:tab w:val="left" w:pos="180"/>
        </w:tabs>
        <w:rPr>
          <w:sz w:val="28"/>
          <w:szCs w:val="28"/>
        </w:rPr>
      </w:pPr>
    </w:p>
    <w:p w:rsidR="00CF6D0F" w:rsidRDefault="00CF6D0F" w:rsidP="000547B4">
      <w:pPr>
        <w:rPr>
          <w:sz w:val="28"/>
          <w:szCs w:val="28"/>
        </w:rPr>
      </w:pPr>
    </w:p>
    <w:p w:rsidR="00CF6D0F" w:rsidRPr="004578D2" w:rsidRDefault="00CF6D0F" w:rsidP="000547B4">
      <w:pPr>
        <w:rPr>
          <w:sz w:val="28"/>
          <w:szCs w:val="28"/>
        </w:rPr>
      </w:pPr>
      <w:r w:rsidRPr="004578D2">
        <w:rPr>
          <w:sz w:val="28"/>
          <w:szCs w:val="28"/>
        </w:rPr>
        <w:t xml:space="preserve">Начальник Государственно-правового </w:t>
      </w:r>
    </w:p>
    <w:p w:rsidR="00CF6D0F" w:rsidRPr="004578D2" w:rsidRDefault="00CF6D0F" w:rsidP="000547B4">
      <w:pPr>
        <w:rPr>
          <w:sz w:val="28"/>
          <w:szCs w:val="28"/>
        </w:rPr>
      </w:pPr>
      <w:r w:rsidRPr="004578D2">
        <w:rPr>
          <w:sz w:val="28"/>
          <w:szCs w:val="28"/>
        </w:rPr>
        <w:t xml:space="preserve">управления Главы и Правительства КЧР                                      </w:t>
      </w:r>
      <w:r>
        <w:rPr>
          <w:sz w:val="28"/>
          <w:szCs w:val="28"/>
        </w:rPr>
        <w:t xml:space="preserve">    </w:t>
      </w:r>
      <w:r w:rsidRPr="004578D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4578D2">
        <w:rPr>
          <w:sz w:val="28"/>
          <w:szCs w:val="28"/>
        </w:rPr>
        <w:t xml:space="preserve">   А.А. Тлишев</w:t>
      </w:r>
    </w:p>
    <w:p w:rsidR="00CF6D0F" w:rsidRDefault="00CF6D0F" w:rsidP="000547B4">
      <w:pPr>
        <w:jc w:val="both"/>
        <w:rPr>
          <w:sz w:val="27"/>
          <w:szCs w:val="27"/>
        </w:rPr>
      </w:pPr>
    </w:p>
    <w:p w:rsidR="00CF6D0F" w:rsidRDefault="00CF6D0F" w:rsidP="000547B4">
      <w:pPr>
        <w:jc w:val="both"/>
        <w:rPr>
          <w:sz w:val="28"/>
          <w:szCs w:val="28"/>
        </w:rPr>
      </w:pPr>
    </w:p>
    <w:p w:rsidR="00CF6D0F" w:rsidRPr="000547B4" w:rsidRDefault="00CF6D0F" w:rsidP="000547B4">
      <w:pPr>
        <w:jc w:val="both"/>
        <w:rPr>
          <w:sz w:val="28"/>
          <w:szCs w:val="28"/>
        </w:rPr>
      </w:pPr>
      <w:r w:rsidRPr="000547B4">
        <w:rPr>
          <w:sz w:val="28"/>
          <w:szCs w:val="28"/>
        </w:rPr>
        <w:t xml:space="preserve">Директор Территориального фонда </w:t>
      </w:r>
    </w:p>
    <w:p w:rsidR="00CF6D0F" w:rsidRPr="00F81414" w:rsidRDefault="00CF6D0F" w:rsidP="000547B4">
      <w:pPr>
        <w:tabs>
          <w:tab w:val="left" w:pos="6521"/>
        </w:tabs>
        <w:jc w:val="both"/>
        <w:rPr>
          <w:sz w:val="27"/>
          <w:szCs w:val="27"/>
        </w:rPr>
      </w:pPr>
      <w:r w:rsidRPr="000547B4">
        <w:rPr>
          <w:sz w:val="28"/>
          <w:szCs w:val="28"/>
        </w:rPr>
        <w:t>обязательного медицинского страховани</w:t>
      </w:r>
      <w:r>
        <w:rPr>
          <w:sz w:val="28"/>
          <w:szCs w:val="28"/>
        </w:rPr>
        <w:t xml:space="preserve">я  КЧР                         </w:t>
      </w:r>
      <w:r w:rsidRPr="000547B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547B4">
        <w:rPr>
          <w:sz w:val="28"/>
          <w:szCs w:val="28"/>
        </w:rPr>
        <w:t xml:space="preserve">    Ш. Х. Чотчаев</w:t>
      </w:r>
    </w:p>
    <w:p w:rsidR="00CF6D0F" w:rsidRPr="004578D2" w:rsidRDefault="00CF6D0F" w:rsidP="000547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6D0F" w:rsidRPr="004578D2" w:rsidRDefault="00CF6D0F" w:rsidP="000547B4">
      <w:pPr>
        <w:rPr>
          <w:sz w:val="28"/>
          <w:szCs w:val="28"/>
        </w:rPr>
      </w:pPr>
    </w:p>
    <w:p w:rsidR="00CF6D0F" w:rsidRPr="004578D2" w:rsidRDefault="00CF6D0F" w:rsidP="000547B4">
      <w:pPr>
        <w:rPr>
          <w:sz w:val="28"/>
          <w:szCs w:val="28"/>
        </w:rPr>
      </w:pPr>
      <w:r w:rsidRPr="004578D2">
        <w:rPr>
          <w:sz w:val="28"/>
          <w:szCs w:val="28"/>
        </w:rPr>
        <w:t>Проект подготовлен Министерством здравоохранения Карачаево-Черкесской Ре</w:t>
      </w:r>
      <w:r w:rsidRPr="004578D2">
        <w:rPr>
          <w:sz w:val="28"/>
          <w:szCs w:val="28"/>
        </w:rPr>
        <w:t>с</w:t>
      </w:r>
      <w:r w:rsidRPr="004578D2">
        <w:rPr>
          <w:sz w:val="28"/>
          <w:szCs w:val="28"/>
        </w:rPr>
        <w:t>публики</w:t>
      </w:r>
    </w:p>
    <w:p w:rsidR="00CF6D0F" w:rsidRPr="004578D2" w:rsidRDefault="00CF6D0F" w:rsidP="000547B4">
      <w:pPr>
        <w:rPr>
          <w:sz w:val="28"/>
          <w:szCs w:val="28"/>
        </w:rPr>
      </w:pPr>
    </w:p>
    <w:p w:rsidR="00CF6D0F" w:rsidRPr="004578D2" w:rsidRDefault="00CF6D0F" w:rsidP="000547B4">
      <w:pPr>
        <w:rPr>
          <w:sz w:val="28"/>
          <w:szCs w:val="28"/>
        </w:rPr>
      </w:pPr>
    </w:p>
    <w:p w:rsidR="00CF6D0F" w:rsidRDefault="00CF6D0F" w:rsidP="00266034">
      <w:pPr>
        <w:rPr>
          <w:sz w:val="28"/>
          <w:szCs w:val="28"/>
        </w:rPr>
      </w:pPr>
      <w:r w:rsidRPr="004578D2">
        <w:rPr>
          <w:sz w:val="28"/>
          <w:szCs w:val="28"/>
        </w:rPr>
        <w:t xml:space="preserve">Министр здравоохранения КЧР                                                 </w:t>
      </w:r>
      <w:r>
        <w:rPr>
          <w:sz w:val="28"/>
          <w:szCs w:val="28"/>
        </w:rPr>
        <w:t xml:space="preserve">     </w:t>
      </w:r>
      <w:r w:rsidRPr="004578D2">
        <w:rPr>
          <w:sz w:val="28"/>
          <w:szCs w:val="28"/>
        </w:rPr>
        <w:t xml:space="preserve">       И.Д. Гербекова</w:t>
      </w:r>
    </w:p>
    <w:p w:rsidR="00CF6D0F" w:rsidRDefault="00CF6D0F" w:rsidP="00EA1518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CF6D0F" w:rsidRDefault="00CF6D0F" w:rsidP="008A0F02">
      <w:pPr>
        <w:autoSpaceDE w:val="0"/>
        <w:autoSpaceDN w:val="0"/>
        <w:adjustRightInd w:val="0"/>
        <w:jc w:val="right"/>
        <w:outlineLvl w:val="0"/>
      </w:pPr>
    </w:p>
    <w:p w:rsidR="00CF6D0F" w:rsidRDefault="00CF6D0F" w:rsidP="000547B4">
      <w:pPr>
        <w:jc w:val="center"/>
        <w:rPr>
          <w:b/>
          <w:sz w:val="28"/>
          <w:szCs w:val="28"/>
        </w:rPr>
      </w:pPr>
    </w:p>
    <w:p w:rsidR="00CF6D0F" w:rsidRDefault="00CF6D0F" w:rsidP="000547B4">
      <w:pPr>
        <w:jc w:val="center"/>
        <w:rPr>
          <w:b/>
          <w:sz w:val="28"/>
          <w:szCs w:val="28"/>
        </w:rPr>
      </w:pPr>
    </w:p>
    <w:p w:rsidR="00CF6D0F" w:rsidRPr="004578D2" w:rsidRDefault="00CF6D0F" w:rsidP="000547B4">
      <w:pPr>
        <w:jc w:val="center"/>
        <w:rPr>
          <w:b/>
          <w:sz w:val="28"/>
          <w:szCs w:val="28"/>
        </w:rPr>
      </w:pPr>
      <w:r w:rsidRPr="004578D2">
        <w:rPr>
          <w:b/>
          <w:sz w:val="28"/>
          <w:szCs w:val="28"/>
        </w:rPr>
        <w:t>Пояснительная записка</w:t>
      </w:r>
    </w:p>
    <w:p w:rsidR="00CF6D0F" w:rsidRPr="008A0F02" w:rsidRDefault="00CF6D0F" w:rsidP="008A0F0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8A0F02">
        <w:rPr>
          <w:sz w:val="28"/>
          <w:szCs w:val="28"/>
        </w:rPr>
        <w:t>к проекту постановления Правительства Карачаево-Черкесской Республики «О внесении изменений в Постановление Правительства Карачаево-Черкесской Ре</w:t>
      </w:r>
      <w:r w:rsidRPr="008A0F02">
        <w:rPr>
          <w:sz w:val="28"/>
          <w:szCs w:val="28"/>
        </w:rPr>
        <w:t>с</w:t>
      </w:r>
      <w:r w:rsidRPr="008A0F02">
        <w:rPr>
          <w:sz w:val="28"/>
          <w:szCs w:val="28"/>
        </w:rPr>
        <w:t>публики от 26.08.2010 № 297 «О введении новой системы оплаты труда работн</w:t>
      </w:r>
      <w:r w:rsidRPr="008A0F02">
        <w:rPr>
          <w:sz w:val="28"/>
          <w:szCs w:val="28"/>
        </w:rPr>
        <w:t>и</w:t>
      </w:r>
      <w:r w:rsidRPr="008A0F02">
        <w:rPr>
          <w:sz w:val="28"/>
          <w:szCs w:val="28"/>
        </w:rPr>
        <w:t>ков учреждений здравоохранения Карачаево-Черкесской Республики»</w:t>
      </w:r>
    </w:p>
    <w:p w:rsidR="00CF6D0F" w:rsidRPr="004578D2" w:rsidRDefault="00CF6D0F" w:rsidP="000547B4">
      <w:pPr>
        <w:ind w:left="720"/>
        <w:rPr>
          <w:sz w:val="28"/>
          <w:szCs w:val="28"/>
        </w:rPr>
      </w:pPr>
    </w:p>
    <w:p w:rsidR="00CF6D0F" w:rsidRDefault="00CF6D0F" w:rsidP="00AD7D5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CF6D0F" w:rsidRDefault="00CF6D0F" w:rsidP="00AD7D5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56059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усовершенствования механизма</w:t>
      </w:r>
      <w:r w:rsidRPr="00656059">
        <w:rPr>
          <w:sz w:val="28"/>
          <w:szCs w:val="28"/>
        </w:rPr>
        <w:t xml:space="preserve"> оплаты труда р</w:t>
      </w:r>
      <w:r>
        <w:rPr>
          <w:sz w:val="28"/>
          <w:szCs w:val="28"/>
        </w:rPr>
        <w:t>уководителей</w:t>
      </w:r>
      <w:r w:rsidRPr="00656059">
        <w:rPr>
          <w:sz w:val="28"/>
          <w:szCs w:val="28"/>
        </w:rPr>
        <w:t xml:space="preserve"> </w:t>
      </w:r>
      <w:r>
        <w:rPr>
          <w:sz w:val="28"/>
          <w:szCs w:val="28"/>
        </w:rPr>
        <w:t>и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министративно-управленческого персонала </w:t>
      </w:r>
      <w:r w:rsidRPr="00656059">
        <w:rPr>
          <w:sz w:val="28"/>
          <w:szCs w:val="28"/>
        </w:rPr>
        <w:t>учреждений здравоохранения Кар</w:t>
      </w:r>
      <w:r w:rsidRPr="00656059">
        <w:rPr>
          <w:sz w:val="28"/>
          <w:szCs w:val="28"/>
        </w:rPr>
        <w:t>а</w:t>
      </w:r>
      <w:r w:rsidRPr="00656059">
        <w:rPr>
          <w:sz w:val="28"/>
          <w:szCs w:val="28"/>
        </w:rPr>
        <w:t xml:space="preserve">чаево-Черкесской Республики </w:t>
      </w:r>
      <w:r>
        <w:rPr>
          <w:sz w:val="28"/>
          <w:szCs w:val="28"/>
        </w:rPr>
        <w:t xml:space="preserve">разработан проект </w:t>
      </w:r>
      <w:r w:rsidRPr="008A0F02">
        <w:rPr>
          <w:sz w:val="28"/>
          <w:szCs w:val="28"/>
        </w:rPr>
        <w:t>постановления Правительства Карачаево-Черкесской Республики «О внесении изменений в Постановление Пр</w:t>
      </w:r>
      <w:r w:rsidRPr="008A0F02">
        <w:rPr>
          <w:sz w:val="28"/>
          <w:szCs w:val="28"/>
        </w:rPr>
        <w:t>а</w:t>
      </w:r>
      <w:r w:rsidRPr="008A0F02">
        <w:rPr>
          <w:sz w:val="28"/>
          <w:szCs w:val="28"/>
        </w:rPr>
        <w:t>вительства Карачаево-Черкесской Республики от 26.08.2010 № 297 «О введении новой системы оплаты труда работников учреждений здравоохранения Карача</w:t>
      </w:r>
      <w:r w:rsidRPr="008A0F02">
        <w:rPr>
          <w:sz w:val="28"/>
          <w:szCs w:val="28"/>
        </w:rPr>
        <w:t>е</w:t>
      </w:r>
      <w:r w:rsidRPr="008A0F02">
        <w:rPr>
          <w:sz w:val="28"/>
          <w:szCs w:val="28"/>
        </w:rPr>
        <w:t>во-Черкесской Республики»</w:t>
      </w:r>
      <w:r>
        <w:rPr>
          <w:sz w:val="28"/>
          <w:szCs w:val="28"/>
        </w:rPr>
        <w:t>.</w:t>
      </w:r>
    </w:p>
    <w:p w:rsidR="00CF6D0F" w:rsidRPr="00642B67" w:rsidRDefault="00CF6D0F" w:rsidP="001045D0">
      <w:pPr>
        <w:spacing w:line="360" w:lineRule="auto"/>
        <w:ind w:firstLine="720"/>
        <w:jc w:val="both"/>
        <w:rPr>
          <w:sz w:val="28"/>
          <w:szCs w:val="28"/>
        </w:rPr>
      </w:pPr>
      <w:r w:rsidRPr="00DB54E3">
        <w:rPr>
          <w:sz w:val="28"/>
          <w:szCs w:val="28"/>
        </w:rPr>
        <w:t>Данный проект постановления разработан на основании поручения Предс</w:t>
      </w:r>
      <w:r w:rsidRPr="00DB54E3">
        <w:rPr>
          <w:sz w:val="28"/>
          <w:szCs w:val="28"/>
        </w:rPr>
        <w:t>е</w:t>
      </w:r>
      <w:r w:rsidRPr="00DB54E3">
        <w:rPr>
          <w:sz w:val="28"/>
          <w:szCs w:val="28"/>
        </w:rPr>
        <w:t>дателя Правительства Карачаев</w:t>
      </w:r>
      <w:r>
        <w:rPr>
          <w:sz w:val="28"/>
          <w:szCs w:val="28"/>
        </w:rPr>
        <w:t>о-Черкесской Республики от 13.11.2014 № 4502.</w:t>
      </w:r>
    </w:p>
    <w:p w:rsidR="00CF6D0F" w:rsidRPr="004A2FDF" w:rsidRDefault="00CF6D0F" w:rsidP="004A2FDF">
      <w:pPr>
        <w:pStyle w:val="BodyText"/>
        <w:spacing w:line="360" w:lineRule="auto"/>
        <w:ind w:firstLine="709"/>
        <w:jc w:val="both"/>
        <w:rPr>
          <w:spacing w:val="-8"/>
          <w:sz w:val="28"/>
          <w:szCs w:val="28"/>
        </w:rPr>
      </w:pPr>
      <w:r w:rsidRPr="004A2FDF">
        <w:rPr>
          <w:spacing w:val="-8"/>
          <w:sz w:val="28"/>
          <w:szCs w:val="28"/>
        </w:rPr>
        <w:t xml:space="preserve">Принятие данного проекта постановления </w:t>
      </w:r>
      <w:r w:rsidRPr="004A2FDF">
        <w:rPr>
          <w:sz w:val="28"/>
          <w:szCs w:val="28"/>
        </w:rPr>
        <w:t xml:space="preserve">Правительства Карачаево-Черкесской Республики </w:t>
      </w:r>
      <w:r w:rsidRPr="004A2FDF">
        <w:rPr>
          <w:spacing w:val="-8"/>
          <w:sz w:val="28"/>
          <w:szCs w:val="28"/>
        </w:rPr>
        <w:t>не потребует дополнительного финансирования из республ</w:t>
      </w:r>
      <w:r w:rsidRPr="004A2FDF">
        <w:rPr>
          <w:spacing w:val="-8"/>
          <w:sz w:val="28"/>
          <w:szCs w:val="28"/>
        </w:rPr>
        <w:t>и</w:t>
      </w:r>
      <w:r w:rsidRPr="004A2FDF">
        <w:rPr>
          <w:spacing w:val="-8"/>
          <w:sz w:val="28"/>
          <w:szCs w:val="28"/>
        </w:rPr>
        <w:t xml:space="preserve">канского бюджета </w:t>
      </w:r>
      <w:r w:rsidRPr="004A2FDF">
        <w:rPr>
          <w:sz w:val="28"/>
          <w:szCs w:val="28"/>
        </w:rPr>
        <w:t>Карачаево-Черкесской Республики и бюджетов муниципальных образований Карачаево-Черкесской Республики.</w:t>
      </w:r>
    </w:p>
    <w:p w:rsidR="00CF6D0F" w:rsidRDefault="00CF6D0F" w:rsidP="00B46E49">
      <w:pPr>
        <w:jc w:val="both"/>
        <w:rPr>
          <w:sz w:val="28"/>
          <w:szCs w:val="28"/>
        </w:rPr>
      </w:pPr>
    </w:p>
    <w:p w:rsidR="00CF6D0F" w:rsidRDefault="00CF6D0F" w:rsidP="00B46E49">
      <w:pPr>
        <w:jc w:val="both"/>
        <w:rPr>
          <w:sz w:val="28"/>
          <w:szCs w:val="28"/>
        </w:rPr>
      </w:pPr>
    </w:p>
    <w:p w:rsidR="00CF6D0F" w:rsidRPr="004A2FDF" w:rsidRDefault="00CF6D0F" w:rsidP="00B46E49">
      <w:pPr>
        <w:jc w:val="both"/>
        <w:rPr>
          <w:sz w:val="28"/>
          <w:szCs w:val="28"/>
        </w:rPr>
      </w:pPr>
      <w:r w:rsidRPr="004A2FDF">
        <w:rPr>
          <w:sz w:val="28"/>
          <w:szCs w:val="28"/>
        </w:rPr>
        <w:t xml:space="preserve">Министр здравоохранения </w:t>
      </w:r>
      <w:r>
        <w:rPr>
          <w:sz w:val="28"/>
          <w:szCs w:val="28"/>
        </w:rPr>
        <w:t xml:space="preserve">КЧР                                                         </w:t>
      </w:r>
      <w:r w:rsidRPr="004A2FDF">
        <w:rPr>
          <w:sz w:val="28"/>
          <w:szCs w:val="28"/>
        </w:rPr>
        <w:t>И.Д. Гербекова</w:t>
      </w:r>
    </w:p>
    <w:p w:rsidR="00CF6D0F" w:rsidRDefault="00CF6D0F" w:rsidP="00B46E49">
      <w:pPr>
        <w:jc w:val="both"/>
      </w:pPr>
    </w:p>
    <w:p w:rsidR="00CF6D0F" w:rsidRDefault="00CF6D0F" w:rsidP="00B46E49">
      <w:pPr>
        <w:jc w:val="both"/>
      </w:pPr>
    </w:p>
    <w:p w:rsidR="00CF6D0F" w:rsidRDefault="00CF6D0F" w:rsidP="00B46E49">
      <w:pPr>
        <w:jc w:val="both"/>
      </w:pPr>
    </w:p>
    <w:p w:rsidR="00CF6D0F" w:rsidRDefault="00CF6D0F" w:rsidP="00B46E49">
      <w:pPr>
        <w:jc w:val="both"/>
      </w:pPr>
    </w:p>
    <w:p w:rsidR="00CF6D0F" w:rsidRDefault="00CF6D0F" w:rsidP="00B46E49">
      <w:pPr>
        <w:jc w:val="both"/>
      </w:pPr>
    </w:p>
    <w:p w:rsidR="00CF6D0F" w:rsidRDefault="00CF6D0F" w:rsidP="00B46E49">
      <w:pPr>
        <w:jc w:val="both"/>
      </w:pPr>
    </w:p>
    <w:p w:rsidR="00CF6D0F" w:rsidRDefault="00CF6D0F" w:rsidP="00B46E49">
      <w:pPr>
        <w:jc w:val="both"/>
      </w:pPr>
    </w:p>
    <w:p w:rsidR="00CF6D0F" w:rsidRDefault="00CF6D0F" w:rsidP="00B46E49">
      <w:pPr>
        <w:jc w:val="both"/>
      </w:pPr>
    </w:p>
    <w:p w:rsidR="00CF6D0F" w:rsidRDefault="00CF6D0F" w:rsidP="00B46E49">
      <w:pPr>
        <w:jc w:val="both"/>
      </w:pPr>
    </w:p>
    <w:p w:rsidR="00CF6D0F" w:rsidRDefault="00CF6D0F" w:rsidP="00B46E49">
      <w:pPr>
        <w:jc w:val="both"/>
      </w:pPr>
    </w:p>
    <w:p w:rsidR="00CF6D0F" w:rsidRDefault="00CF6D0F" w:rsidP="00B46E49">
      <w:pPr>
        <w:jc w:val="both"/>
      </w:pPr>
    </w:p>
    <w:p w:rsidR="00CF6D0F" w:rsidRDefault="00CF6D0F" w:rsidP="00B46E49">
      <w:pPr>
        <w:jc w:val="both"/>
      </w:pPr>
      <w:r w:rsidRPr="003749F4">
        <w:t>Исп.:</w:t>
      </w:r>
      <w:r>
        <w:t xml:space="preserve"> Такушинова Ф.М.</w:t>
      </w:r>
    </w:p>
    <w:p w:rsidR="00CF6D0F" w:rsidRPr="003749F4" w:rsidRDefault="00CF6D0F" w:rsidP="00B46E49">
      <w:pPr>
        <w:jc w:val="both"/>
      </w:pPr>
      <w:r>
        <w:t>255254</w:t>
      </w:r>
    </w:p>
    <w:p w:rsidR="00CF6D0F" w:rsidRPr="003749F4" w:rsidRDefault="00CF6D0F" w:rsidP="00B46E49">
      <w:pPr>
        <w:jc w:val="both"/>
      </w:pPr>
      <w:r w:rsidRPr="003749F4">
        <w:t xml:space="preserve">Специалист </w:t>
      </w:r>
      <w:r>
        <w:t>Понамарева И.М.</w:t>
      </w:r>
    </w:p>
    <w:p w:rsidR="00CF6D0F" w:rsidRPr="003749F4" w:rsidRDefault="00CF6D0F" w:rsidP="00B46E49">
      <w:pPr>
        <w:jc w:val="both"/>
      </w:pPr>
      <w:r w:rsidRPr="003749F4">
        <w:t xml:space="preserve"> 255326</w:t>
      </w:r>
    </w:p>
    <w:p w:rsidR="00CF6D0F" w:rsidRDefault="00CF6D0F" w:rsidP="00642B67">
      <w:pPr>
        <w:pStyle w:val="BodyText"/>
        <w:jc w:val="both"/>
        <w:rPr>
          <w:sz w:val="28"/>
          <w:szCs w:val="28"/>
        </w:rPr>
      </w:pPr>
    </w:p>
    <w:sectPr w:rsidR="00CF6D0F" w:rsidSect="00855026">
      <w:pgSz w:w="11906" w:h="16838"/>
      <w:pgMar w:top="539" w:right="567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F61B1"/>
    <w:multiLevelType w:val="multilevel"/>
    <w:tmpl w:val="36C0B4AC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>
    <w:nsid w:val="356E7419"/>
    <w:multiLevelType w:val="singleLevel"/>
    <w:tmpl w:val="89B2F664"/>
    <w:lvl w:ilvl="0">
      <w:start w:val="4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">
    <w:nsid w:val="3DC27778"/>
    <w:multiLevelType w:val="singleLevel"/>
    <w:tmpl w:val="1A521AE0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5744"/>
    <w:rsid w:val="00015EEF"/>
    <w:rsid w:val="00033D72"/>
    <w:rsid w:val="00046266"/>
    <w:rsid w:val="00050827"/>
    <w:rsid w:val="000547B4"/>
    <w:rsid w:val="00054B83"/>
    <w:rsid w:val="0007116B"/>
    <w:rsid w:val="000919FA"/>
    <w:rsid w:val="000949E5"/>
    <w:rsid w:val="000A3A3A"/>
    <w:rsid w:val="000B4740"/>
    <w:rsid w:val="000F2879"/>
    <w:rsid w:val="001011AF"/>
    <w:rsid w:val="00103208"/>
    <w:rsid w:val="001045AC"/>
    <w:rsid w:val="001045D0"/>
    <w:rsid w:val="00106C61"/>
    <w:rsid w:val="001129BA"/>
    <w:rsid w:val="001207C3"/>
    <w:rsid w:val="001335A1"/>
    <w:rsid w:val="00136A2E"/>
    <w:rsid w:val="0015290A"/>
    <w:rsid w:val="00162BCC"/>
    <w:rsid w:val="00166B35"/>
    <w:rsid w:val="00167AAF"/>
    <w:rsid w:val="00182A98"/>
    <w:rsid w:val="001A5332"/>
    <w:rsid w:val="001B4C72"/>
    <w:rsid w:val="001C410C"/>
    <w:rsid w:val="001E00DB"/>
    <w:rsid w:val="001F71E9"/>
    <w:rsid w:val="001F7914"/>
    <w:rsid w:val="00205B3E"/>
    <w:rsid w:val="00207DE0"/>
    <w:rsid w:val="00210AFD"/>
    <w:rsid w:val="00266034"/>
    <w:rsid w:val="00274888"/>
    <w:rsid w:val="00280FE5"/>
    <w:rsid w:val="002873EE"/>
    <w:rsid w:val="002A0A7E"/>
    <w:rsid w:val="002A39A3"/>
    <w:rsid w:val="002D47C5"/>
    <w:rsid w:val="002D5744"/>
    <w:rsid w:val="002D7A1F"/>
    <w:rsid w:val="002F01A1"/>
    <w:rsid w:val="003300A3"/>
    <w:rsid w:val="00341889"/>
    <w:rsid w:val="003626A6"/>
    <w:rsid w:val="00370AA0"/>
    <w:rsid w:val="003749F4"/>
    <w:rsid w:val="0039417B"/>
    <w:rsid w:val="003A4D16"/>
    <w:rsid w:val="003B04E3"/>
    <w:rsid w:val="003D4FDE"/>
    <w:rsid w:val="003D572C"/>
    <w:rsid w:val="003D72AB"/>
    <w:rsid w:val="003F6CE2"/>
    <w:rsid w:val="004061E8"/>
    <w:rsid w:val="004375D8"/>
    <w:rsid w:val="004578D2"/>
    <w:rsid w:val="0046634F"/>
    <w:rsid w:val="00466387"/>
    <w:rsid w:val="0046775F"/>
    <w:rsid w:val="00484189"/>
    <w:rsid w:val="004849FC"/>
    <w:rsid w:val="00486DA9"/>
    <w:rsid w:val="004907F4"/>
    <w:rsid w:val="004A2FDF"/>
    <w:rsid w:val="004B0C3B"/>
    <w:rsid w:val="004B4198"/>
    <w:rsid w:val="004C5D78"/>
    <w:rsid w:val="004C6666"/>
    <w:rsid w:val="004F3FAF"/>
    <w:rsid w:val="00501654"/>
    <w:rsid w:val="00501700"/>
    <w:rsid w:val="00504F4B"/>
    <w:rsid w:val="0051750D"/>
    <w:rsid w:val="0052285D"/>
    <w:rsid w:val="00542AB0"/>
    <w:rsid w:val="0055074C"/>
    <w:rsid w:val="00550C30"/>
    <w:rsid w:val="00571FE1"/>
    <w:rsid w:val="00572F29"/>
    <w:rsid w:val="005733FA"/>
    <w:rsid w:val="0057447A"/>
    <w:rsid w:val="0057456A"/>
    <w:rsid w:val="005757E4"/>
    <w:rsid w:val="00583394"/>
    <w:rsid w:val="0059192E"/>
    <w:rsid w:val="00595D08"/>
    <w:rsid w:val="005B6D7C"/>
    <w:rsid w:val="005C6EF0"/>
    <w:rsid w:val="005E089F"/>
    <w:rsid w:val="005E64E8"/>
    <w:rsid w:val="005F60B6"/>
    <w:rsid w:val="00606488"/>
    <w:rsid w:val="00623D0D"/>
    <w:rsid w:val="00642841"/>
    <w:rsid w:val="00642B67"/>
    <w:rsid w:val="006550C2"/>
    <w:rsid w:val="00656059"/>
    <w:rsid w:val="0066302E"/>
    <w:rsid w:val="006658F9"/>
    <w:rsid w:val="00667890"/>
    <w:rsid w:val="006768B1"/>
    <w:rsid w:val="00681D08"/>
    <w:rsid w:val="006827A3"/>
    <w:rsid w:val="00696E30"/>
    <w:rsid w:val="006B6BE8"/>
    <w:rsid w:val="006C5E87"/>
    <w:rsid w:val="006D68B8"/>
    <w:rsid w:val="006E1AB2"/>
    <w:rsid w:val="006E6919"/>
    <w:rsid w:val="006F2F0E"/>
    <w:rsid w:val="006F7888"/>
    <w:rsid w:val="00700736"/>
    <w:rsid w:val="0070138E"/>
    <w:rsid w:val="00710E8A"/>
    <w:rsid w:val="007174AB"/>
    <w:rsid w:val="00726415"/>
    <w:rsid w:val="00742BA9"/>
    <w:rsid w:val="00743C5E"/>
    <w:rsid w:val="007735F4"/>
    <w:rsid w:val="00780A57"/>
    <w:rsid w:val="007A52F9"/>
    <w:rsid w:val="007D76D9"/>
    <w:rsid w:val="007F27B0"/>
    <w:rsid w:val="007F3D75"/>
    <w:rsid w:val="007F6FAA"/>
    <w:rsid w:val="008059DE"/>
    <w:rsid w:val="008152D9"/>
    <w:rsid w:val="008179E9"/>
    <w:rsid w:val="0083594C"/>
    <w:rsid w:val="00836033"/>
    <w:rsid w:val="0085003C"/>
    <w:rsid w:val="00855026"/>
    <w:rsid w:val="00857939"/>
    <w:rsid w:val="00896E7E"/>
    <w:rsid w:val="008A0F02"/>
    <w:rsid w:val="008A5563"/>
    <w:rsid w:val="008C3983"/>
    <w:rsid w:val="008D6069"/>
    <w:rsid w:val="008F5797"/>
    <w:rsid w:val="00902D05"/>
    <w:rsid w:val="009124A6"/>
    <w:rsid w:val="009230AB"/>
    <w:rsid w:val="00941222"/>
    <w:rsid w:val="00943A82"/>
    <w:rsid w:val="0094638E"/>
    <w:rsid w:val="00957660"/>
    <w:rsid w:val="00971CB5"/>
    <w:rsid w:val="009747AF"/>
    <w:rsid w:val="00975883"/>
    <w:rsid w:val="009869A9"/>
    <w:rsid w:val="0099582A"/>
    <w:rsid w:val="009A6327"/>
    <w:rsid w:val="009B2652"/>
    <w:rsid w:val="009B6C45"/>
    <w:rsid w:val="009E231D"/>
    <w:rsid w:val="009F523D"/>
    <w:rsid w:val="00A05473"/>
    <w:rsid w:val="00A06250"/>
    <w:rsid w:val="00A11D24"/>
    <w:rsid w:val="00A15D90"/>
    <w:rsid w:val="00A663C2"/>
    <w:rsid w:val="00A730C8"/>
    <w:rsid w:val="00A73A4A"/>
    <w:rsid w:val="00A742E8"/>
    <w:rsid w:val="00A812DD"/>
    <w:rsid w:val="00A81968"/>
    <w:rsid w:val="00A839B1"/>
    <w:rsid w:val="00AA130E"/>
    <w:rsid w:val="00AA3F4A"/>
    <w:rsid w:val="00AB1188"/>
    <w:rsid w:val="00AC0996"/>
    <w:rsid w:val="00AD4C18"/>
    <w:rsid w:val="00AD7D59"/>
    <w:rsid w:val="00B01157"/>
    <w:rsid w:val="00B46E49"/>
    <w:rsid w:val="00B52D45"/>
    <w:rsid w:val="00B55769"/>
    <w:rsid w:val="00B901E0"/>
    <w:rsid w:val="00B95199"/>
    <w:rsid w:val="00B97B1D"/>
    <w:rsid w:val="00BC4666"/>
    <w:rsid w:val="00BD1CAF"/>
    <w:rsid w:val="00BD351E"/>
    <w:rsid w:val="00BD4376"/>
    <w:rsid w:val="00BD7414"/>
    <w:rsid w:val="00BE734F"/>
    <w:rsid w:val="00BF2741"/>
    <w:rsid w:val="00C25219"/>
    <w:rsid w:val="00C27A48"/>
    <w:rsid w:val="00C314E0"/>
    <w:rsid w:val="00C42BE1"/>
    <w:rsid w:val="00C46B60"/>
    <w:rsid w:val="00C67F23"/>
    <w:rsid w:val="00C75DD2"/>
    <w:rsid w:val="00C829FA"/>
    <w:rsid w:val="00C9000D"/>
    <w:rsid w:val="00C96367"/>
    <w:rsid w:val="00CA288E"/>
    <w:rsid w:val="00CA795E"/>
    <w:rsid w:val="00CB1B36"/>
    <w:rsid w:val="00CC09BF"/>
    <w:rsid w:val="00CE4995"/>
    <w:rsid w:val="00CE7DF2"/>
    <w:rsid w:val="00CF170E"/>
    <w:rsid w:val="00CF6D0F"/>
    <w:rsid w:val="00D00918"/>
    <w:rsid w:val="00D02253"/>
    <w:rsid w:val="00D038E1"/>
    <w:rsid w:val="00D15BFD"/>
    <w:rsid w:val="00D33367"/>
    <w:rsid w:val="00D37FEC"/>
    <w:rsid w:val="00D85E5D"/>
    <w:rsid w:val="00D9648C"/>
    <w:rsid w:val="00DB1228"/>
    <w:rsid w:val="00DB54E3"/>
    <w:rsid w:val="00DC16E1"/>
    <w:rsid w:val="00DC1D68"/>
    <w:rsid w:val="00DD1AFA"/>
    <w:rsid w:val="00DF0781"/>
    <w:rsid w:val="00E00660"/>
    <w:rsid w:val="00E06C67"/>
    <w:rsid w:val="00E17170"/>
    <w:rsid w:val="00E37164"/>
    <w:rsid w:val="00E56012"/>
    <w:rsid w:val="00E733A7"/>
    <w:rsid w:val="00E762E9"/>
    <w:rsid w:val="00E913DF"/>
    <w:rsid w:val="00E95541"/>
    <w:rsid w:val="00EA1518"/>
    <w:rsid w:val="00EB09D6"/>
    <w:rsid w:val="00EB4B49"/>
    <w:rsid w:val="00EC2AA6"/>
    <w:rsid w:val="00EC360B"/>
    <w:rsid w:val="00EC6605"/>
    <w:rsid w:val="00ED0887"/>
    <w:rsid w:val="00EE1133"/>
    <w:rsid w:val="00EF2AAE"/>
    <w:rsid w:val="00F111B5"/>
    <w:rsid w:val="00F11308"/>
    <w:rsid w:val="00F123AA"/>
    <w:rsid w:val="00F14A4F"/>
    <w:rsid w:val="00F43944"/>
    <w:rsid w:val="00F57F45"/>
    <w:rsid w:val="00F60430"/>
    <w:rsid w:val="00F62778"/>
    <w:rsid w:val="00F81414"/>
    <w:rsid w:val="00F90B8C"/>
    <w:rsid w:val="00F91DA2"/>
    <w:rsid w:val="00F92336"/>
    <w:rsid w:val="00F93FDA"/>
    <w:rsid w:val="00F956D5"/>
    <w:rsid w:val="00FA0CB9"/>
    <w:rsid w:val="00FB2953"/>
    <w:rsid w:val="00FC225F"/>
    <w:rsid w:val="00FC5F6F"/>
    <w:rsid w:val="00FC7F84"/>
    <w:rsid w:val="00FD7F96"/>
    <w:rsid w:val="00FE1A5B"/>
    <w:rsid w:val="00FF24CA"/>
    <w:rsid w:val="00FF2630"/>
    <w:rsid w:val="00FF5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D5744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D574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1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51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2D574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A516A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2D5744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A516A"/>
  </w:style>
  <w:style w:type="paragraph" w:styleId="BodyText">
    <w:name w:val="Body Text"/>
    <w:basedOn w:val="Normal"/>
    <w:link w:val="BodyTextChar"/>
    <w:uiPriority w:val="99"/>
    <w:rsid w:val="002D5744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730C8"/>
    <w:rPr>
      <w:rFonts w:cs="Times New Roman"/>
      <w:lang w:val="ru-RU" w:eastAsia="ru-RU" w:bidi="ar-SA"/>
    </w:rPr>
  </w:style>
  <w:style w:type="paragraph" w:styleId="BodyTextFirstIndent">
    <w:name w:val="Body Text First Indent"/>
    <w:basedOn w:val="BodyText"/>
    <w:link w:val="BodyTextFirstIndentChar"/>
    <w:uiPriority w:val="99"/>
    <w:rsid w:val="002D5744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A516A"/>
    <w:rPr>
      <w:sz w:val="24"/>
      <w:szCs w:val="24"/>
    </w:rPr>
  </w:style>
  <w:style w:type="paragraph" w:styleId="List2">
    <w:name w:val="List 2"/>
    <w:basedOn w:val="Normal"/>
    <w:uiPriority w:val="99"/>
    <w:rsid w:val="002D5744"/>
    <w:pPr>
      <w:widowControl w:val="0"/>
      <w:autoSpaceDE w:val="0"/>
      <w:autoSpaceDN w:val="0"/>
      <w:adjustRightInd w:val="0"/>
      <w:ind w:left="566" w:hanging="283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33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16A"/>
    <w:rPr>
      <w:sz w:val="0"/>
      <w:szCs w:val="0"/>
    </w:rPr>
  </w:style>
  <w:style w:type="paragraph" w:customStyle="1" w:styleId="ConsTitle">
    <w:name w:val="ConsTitle"/>
    <w:uiPriority w:val="99"/>
    <w:rsid w:val="000547B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8"/>
      <w:szCs w:val="18"/>
    </w:rPr>
  </w:style>
  <w:style w:type="paragraph" w:customStyle="1" w:styleId="ConsPlusNormal">
    <w:name w:val="ConsPlusNormal"/>
    <w:uiPriority w:val="99"/>
    <w:rsid w:val="000547B4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547B4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b">
    <w:name w:val="Обыbчный"/>
    <w:uiPriority w:val="99"/>
    <w:rsid w:val="00A730C8"/>
    <w:pPr>
      <w:widowControl w:val="0"/>
    </w:pPr>
    <w:rPr>
      <w:sz w:val="28"/>
      <w:szCs w:val="28"/>
    </w:rPr>
  </w:style>
  <w:style w:type="paragraph" w:customStyle="1" w:styleId="1">
    <w:name w:val="Знак1 Знак Знак Знак"/>
    <w:basedOn w:val="Normal"/>
    <w:uiPriority w:val="99"/>
    <w:rsid w:val="00F90B8C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27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675</Words>
  <Characters>3854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User</cp:lastModifiedBy>
  <cp:revision>2</cp:revision>
  <cp:lastPrinted>2014-12-22T06:21:00Z</cp:lastPrinted>
  <dcterms:created xsi:type="dcterms:W3CDTF">2014-12-22T06:27:00Z</dcterms:created>
  <dcterms:modified xsi:type="dcterms:W3CDTF">2014-12-22T06:27:00Z</dcterms:modified>
</cp:coreProperties>
</file>